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D143" w14:textId="77777777" w:rsidR="001A0CA9" w:rsidRPr="001A0CA9" w:rsidRDefault="001A0CA9" w:rsidP="001A0CA9">
      <w:pPr>
        <w:pStyle w:val="Nzov"/>
        <w:rPr>
          <w:rFonts w:ascii="Arial" w:hAnsi="Arial" w:cs="Arial"/>
          <w:sz w:val="12"/>
          <w:szCs w:val="12"/>
        </w:rPr>
      </w:pPr>
    </w:p>
    <w:p w14:paraId="7A132064" w14:textId="7B86D034" w:rsidR="00FB0BCB" w:rsidRPr="0008671A" w:rsidRDefault="00746DD3" w:rsidP="001A0CA9">
      <w:pPr>
        <w:pStyle w:val="Nzov"/>
        <w:rPr>
          <w:rFonts w:ascii="Arial" w:hAnsi="Arial" w:cs="Arial"/>
          <w:spacing w:val="20"/>
          <w:sz w:val="32"/>
          <w:szCs w:val="32"/>
        </w:rPr>
      </w:pPr>
      <w:r w:rsidRPr="0008671A">
        <w:rPr>
          <w:rFonts w:ascii="Arial" w:hAnsi="Arial" w:cs="Arial"/>
          <w:spacing w:val="20"/>
          <w:sz w:val="32"/>
          <w:szCs w:val="32"/>
        </w:rPr>
        <w:t>POIS</w:t>
      </w:r>
      <w:r w:rsidR="00FB0BCB" w:rsidRPr="0008671A">
        <w:rPr>
          <w:rFonts w:ascii="Arial" w:hAnsi="Arial" w:cs="Arial"/>
          <w:spacing w:val="20"/>
          <w:sz w:val="32"/>
          <w:szCs w:val="32"/>
        </w:rPr>
        <w:t>TENIE ZÁSIELK</w:t>
      </w:r>
      <w:r w:rsidR="00946224" w:rsidRPr="0008671A">
        <w:rPr>
          <w:rFonts w:ascii="Arial" w:hAnsi="Arial" w:cs="Arial"/>
          <w:spacing w:val="20"/>
          <w:sz w:val="32"/>
          <w:szCs w:val="32"/>
        </w:rPr>
        <w:t>Y</w:t>
      </w:r>
      <w:r w:rsidR="00FB0BCB" w:rsidRPr="0008671A">
        <w:rPr>
          <w:rFonts w:ascii="Arial" w:hAnsi="Arial" w:cs="Arial"/>
          <w:spacing w:val="20"/>
          <w:sz w:val="32"/>
          <w:szCs w:val="32"/>
        </w:rPr>
        <w:t xml:space="preserve"> POČAS PREPRAVY</w:t>
      </w:r>
    </w:p>
    <w:p w14:paraId="7DEE4510" w14:textId="77777777" w:rsidR="001A0CA9" w:rsidRPr="001A0CA9" w:rsidRDefault="001A0CA9" w:rsidP="001A0CA9">
      <w:pPr>
        <w:pStyle w:val="Nzov"/>
        <w:rPr>
          <w:rFonts w:ascii="Arial" w:hAnsi="Arial" w:cs="Arial"/>
          <w:sz w:val="12"/>
          <w:szCs w:val="12"/>
        </w:rPr>
      </w:pPr>
    </w:p>
    <w:p w14:paraId="4ACE9437" w14:textId="77777777" w:rsidR="00FB0BCB" w:rsidRDefault="00DD75A7" w:rsidP="00244F95">
      <w:pPr>
        <w:spacing w:before="24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Údaje žiadateľa o poistenie</w:t>
      </w:r>
    </w:p>
    <w:tbl>
      <w:tblPr>
        <w:tblStyle w:val="Mriekatabuky"/>
        <w:tblW w:w="5000" w:type="pct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90"/>
        <w:gridCol w:w="3719"/>
      </w:tblGrid>
      <w:tr w:rsidR="00DD75A7" w14:paraId="2C81C3E7" w14:textId="77777777" w:rsidTr="00603CFB">
        <w:trPr>
          <w:trHeight w:val="283"/>
        </w:trPr>
        <w:tc>
          <w:tcPr>
            <w:tcW w:w="3065" w:type="pct"/>
            <w:vAlign w:val="center"/>
          </w:tcPr>
          <w:p w14:paraId="7218CD6E" w14:textId="31730918" w:rsidR="00DD75A7" w:rsidRDefault="00DD75A7" w:rsidP="00244F95">
            <w:pPr>
              <w:spacing w:before="60" w:line="264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Obchodné meno:</w:t>
            </w:r>
            <w:r w:rsidR="00244F9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3C8DF1CB" w14:textId="0266FE6F" w:rsidR="00DD75A7" w:rsidRDefault="00DD75A7" w:rsidP="00244F95">
            <w:pPr>
              <w:spacing w:before="60" w:line="264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IČO:</w:t>
            </w:r>
            <w:r w:rsidR="00244F9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DD75A7" w14:paraId="347020CA" w14:textId="77777777" w:rsidTr="00603CFB">
        <w:trPr>
          <w:trHeight w:val="283"/>
        </w:trPr>
        <w:tc>
          <w:tcPr>
            <w:tcW w:w="3065" w:type="pct"/>
            <w:vAlign w:val="center"/>
          </w:tcPr>
          <w:p w14:paraId="09452F84" w14:textId="4A110C9A" w:rsidR="00DD75A7" w:rsidRDefault="00DD75A7" w:rsidP="00244F95">
            <w:pPr>
              <w:spacing w:before="60" w:line="264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Sídlo:</w:t>
            </w:r>
            <w:r w:rsidR="00244F9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3E3C9014" w14:textId="0D2723A4" w:rsidR="00DD75A7" w:rsidRPr="00DD75A7" w:rsidRDefault="00DD75A7" w:rsidP="00244F95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Telefón:</w:t>
            </w:r>
            <w:r w:rsidR="00244F9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DD75A7" w14:paraId="33A55A9F" w14:textId="77777777" w:rsidTr="00603CFB">
        <w:trPr>
          <w:trHeight w:val="283"/>
        </w:trPr>
        <w:tc>
          <w:tcPr>
            <w:tcW w:w="3065" w:type="pct"/>
            <w:vAlign w:val="center"/>
          </w:tcPr>
          <w:p w14:paraId="4CA6B0D6" w14:textId="7B627221" w:rsidR="00DD75A7" w:rsidRPr="00DD75A7" w:rsidRDefault="00DD75A7" w:rsidP="00244F95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Kontaktná osoba:</w:t>
            </w:r>
            <w:r w:rsidR="00244F9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31DAD836" w14:textId="0B3948CF" w:rsidR="00DD75A7" w:rsidRPr="00DD75A7" w:rsidRDefault="00DD75A7" w:rsidP="00244F95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Email:</w:t>
            </w:r>
            <w:r w:rsidR="00244F9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44F95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2B2FDF55" w14:textId="34366CA2" w:rsidR="00603CFB" w:rsidRDefault="00603CFB">
      <w:pPr>
        <w:rPr>
          <w:rFonts w:ascii="Arial" w:hAnsi="Arial" w:cs="Arial"/>
          <w:b/>
          <w:sz w:val="21"/>
          <w:szCs w:val="21"/>
        </w:rPr>
      </w:pPr>
    </w:p>
    <w:p w14:paraId="26F243BE" w14:textId="3295F527" w:rsidR="00603CFB" w:rsidRDefault="00603CFB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Informácie o zásielke</w:t>
      </w:r>
    </w:p>
    <w:tbl>
      <w:tblPr>
        <w:tblStyle w:val="Mriekatabuky"/>
        <w:tblW w:w="5016" w:type="pct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573"/>
        <w:gridCol w:w="6067"/>
      </w:tblGrid>
      <w:tr w:rsidR="00603CFB" w:rsidRPr="00522467" w14:paraId="4D888750" w14:textId="77777777" w:rsidTr="2E8CD3DF">
        <w:trPr>
          <w:trHeight w:val="340"/>
        </w:trPr>
        <w:tc>
          <w:tcPr>
            <w:tcW w:w="1853" w:type="pct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66977C45" w14:textId="6215343F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</w:t>
            </w: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ajiteľ zásielky </w:t>
            </w:r>
          </w:p>
        </w:tc>
        <w:tc>
          <w:tcPr>
            <w:tcW w:w="3147" w:type="pc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5C874C57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67438E83" w14:textId="77777777" w:rsidTr="2E8CD3DF">
        <w:trPr>
          <w:trHeight w:val="454"/>
        </w:trPr>
        <w:tc>
          <w:tcPr>
            <w:tcW w:w="1853" w:type="pct"/>
            <w:vMerge/>
            <w:vAlign w:val="center"/>
          </w:tcPr>
          <w:p w14:paraId="09BBDC83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70735E8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Ak </w:t>
            </w:r>
            <w:r w:rsidRPr="00C37DA3">
              <w:rPr>
                <w:rFonts w:ascii="Arial" w:hAnsi="Arial" w:cs="Arial"/>
                <w:b/>
                <w:i/>
                <w:color w:val="000000" w:themeColor="text1"/>
                <w:sz w:val="21"/>
                <w:szCs w:val="21"/>
              </w:rPr>
              <w:t>nie ste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majiteľom zásielky, uveďte Váš vzťah k zásielke:</w:t>
            </w:r>
          </w:p>
          <w:p w14:paraId="3AABAE1E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62C7118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Zasielateľ  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Odosielateľ  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Dopravca  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Príjemca   </w:t>
            </w:r>
          </w:p>
        </w:tc>
      </w:tr>
      <w:tr w:rsidR="00603CFB" w:rsidRPr="00522467" w14:paraId="19E4BCB0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5BF1AB9" w14:textId="0266BDF5" w:rsidR="00603CFB" w:rsidRPr="00C37DA3" w:rsidRDefault="00A264F9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Predmet poistenia (druh tovaru/nákladu: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F70EA99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1378E98F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DDB0F02" w14:textId="77777777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Vek zásielky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7DBB9F0" w14:textId="0CCBCCCE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>Nové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>Použité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  <w:t>Vek:</w:t>
            </w:r>
            <w:r w:rsidR="000349AE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0349AE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349AE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0349AE" w:rsidRPr="000A27F2">
              <w:rPr>
                <w:rFonts w:ascii="Arial" w:hAnsi="Arial" w:cs="Arial"/>
                <w:sz w:val="21"/>
                <w:szCs w:val="21"/>
              </w:rPr>
            </w:r>
            <w:r w:rsidR="000349AE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0349AE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0349AE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0349AE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0349AE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0349AE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0349AE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2ABDC4B0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0A4BD5C" w14:textId="77777777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Hmotnosť zásielky (brutto v kg)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B0144EA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kg</w:t>
            </w:r>
          </w:p>
        </w:tc>
      </w:tr>
      <w:tr w:rsidR="00603CFB" w:rsidRPr="00522467" w14:paraId="6A60143C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4D2F5B32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Celková poistná hodnota zásielky v EUR</w:t>
            </w:r>
            <w:r w:rsidRPr="0052246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CCA5D0A" w14:textId="5B91ABDF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</w:p>
        </w:tc>
      </w:tr>
      <w:tr w:rsidR="00A264F9" w:rsidRPr="00522467" w14:paraId="668F0B6D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D2F72C9" w14:textId="0DFA0B64" w:rsidR="00A264F9" w:rsidRPr="00522467" w:rsidRDefault="00A264F9" w:rsidP="004F34BB">
            <w:pPr>
              <w:spacing w:before="60" w:line="264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F82E33">
              <w:rPr>
                <w:rFonts w:ascii="Arial" w:hAnsi="Arial" w:cs="Arial"/>
                <w:sz w:val="21"/>
                <w:szCs w:val="21"/>
              </w:rPr>
              <w:t xml:space="preserve">Poistná </w:t>
            </w:r>
            <w:r w:rsidR="00F65FDB">
              <w:rPr>
                <w:rFonts w:ascii="Arial" w:hAnsi="Arial" w:cs="Arial"/>
                <w:sz w:val="21"/>
                <w:szCs w:val="21"/>
              </w:rPr>
              <w:t>hodnota</w:t>
            </w:r>
            <w:r w:rsidRPr="00F82E3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F2416">
              <w:rPr>
                <w:rFonts w:ascii="Arial" w:hAnsi="Arial" w:cs="Arial"/>
                <w:b/>
                <w:bCs/>
                <w:sz w:val="21"/>
                <w:szCs w:val="21"/>
              </w:rPr>
              <w:t>zahŕňa</w:t>
            </w:r>
            <w:r w:rsidRPr="00F82E33">
              <w:rPr>
                <w:rFonts w:ascii="Arial" w:hAnsi="Arial" w:cs="Arial"/>
                <w:sz w:val="21"/>
                <w:szCs w:val="21"/>
              </w:rPr>
              <w:t>:</w:t>
            </w:r>
            <w:r w:rsidRPr="00F82E3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F82E33">
              <w:rPr>
                <w:rFonts w:ascii="Arial" w:hAnsi="Arial" w:cs="Arial"/>
                <w:sz w:val="21"/>
                <w:szCs w:val="21"/>
              </w:rPr>
              <w:t>prepravné náklady, zimné náklady, clo a DPH (dovoz),očakávaný zisk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60B4874" w14:textId="20BEDCDF" w:rsidR="00A264F9" w:rsidRDefault="00073157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ÁNO</w:t>
            </w:r>
          </w:p>
          <w:p w14:paraId="10534BC9" w14:textId="15629A7F" w:rsidR="00073157" w:rsidRPr="000A27F2" w:rsidRDefault="00073157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NIE</w:t>
            </w:r>
          </w:p>
        </w:tc>
      </w:tr>
      <w:tr w:rsidR="00766D0D" w:rsidRPr="00522467" w14:paraId="0C43A4F8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8D3D6D0" w14:textId="5C808FF3" w:rsidR="00766D0D" w:rsidRPr="00F82E33" w:rsidRDefault="00766D0D" w:rsidP="00766D0D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BC098B">
              <w:rPr>
                <w:rFonts w:ascii="Arial" w:hAnsi="Arial" w:cs="Arial"/>
                <w:bCs/>
                <w:color w:val="000000" w:themeColor="text1"/>
                <w:spacing w:val="-6"/>
                <w:sz w:val="21"/>
                <w:szCs w:val="21"/>
              </w:rPr>
              <w:t>Priemerná hodnota zásielky na jednom dopravnom prostriedku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1E4A968" w14:textId="4B1F4D25" w:rsidR="00766D0D" w:rsidRPr="00522467" w:rsidRDefault="00766D0D" w:rsidP="00766D0D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81562B" w:rsidRPr="00522467" w14:paraId="56951808" w14:textId="7EE6F06B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299EFE6" w14:textId="77777777" w:rsidR="0081562B" w:rsidRPr="00C37DA3" w:rsidRDefault="0081562B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C37DA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Informácie o preprave</w:t>
            </w:r>
          </w:p>
        </w:tc>
        <w:tc>
          <w:tcPr>
            <w:tcW w:w="3147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</w:tcBorders>
            <w:vAlign w:val="center"/>
          </w:tcPr>
          <w:p w14:paraId="7CA24642" w14:textId="77777777" w:rsidR="0081562B" w:rsidRPr="00C37DA3" w:rsidRDefault="0081562B" w:rsidP="0081562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81562B" w:rsidRPr="00522467" w14:paraId="6898E6B4" w14:textId="618090C3" w:rsidTr="0096417D">
        <w:trPr>
          <w:trHeight w:val="334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E6660B5" w14:textId="5264D4E9" w:rsidR="0081562B" w:rsidRPr="0096417D" w:rsidRDefault="0081562B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Miesto odoslania</w:t>
            </w:r>
            <w:r w:rsidR="0006742C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(ulica, číslo, obec, PSČ, štát)</w:t>
            </w:r>
          </w:p>
        </w:tc>
        <w:tc>
          <w:tcPr>
            <w:tcW w:w="3147" w:type="pc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</w:tcPr>
          <w:p w14:paraId="1C3E75DD" w14:textId="010924DB" w:rsidR="0081562B" w:rsidRPr="00CD2559" w:rsidRDefault="006C3AA3" w:rsidP="0081562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highlight w:val="yellow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8162C" w:rsidRPr="00522467" w14:paraId="6127E2D5" w14:textId="7A1C0023" w:rsidTr="0096417D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10CBFD4" w14:textId="1C62C630" w:rsidR="0068162C" w:rsidRPr="0096417D" w:rsidRDefault="0068162C" w:rsidP="0068162C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6417D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Miesto určenia</w:t>
            </w:r>
            <w:r w:rsidR="0006742C" w:rsidRPr="0096417D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06742C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(ulica, číslo, obec, PSČ, štát)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</w:tcBorders>
            <w:vAlign w:val="center"/>
          </w:tcPr>
          <w:p w14:paraId="1F3E32C8" w14:textId="17B43238" w:rsidR="0068162C" w:rsidRPr="00CD2559" w:rsidRDefault="006C3AA3" w:rsidP="0068162C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highlight w:val="yellow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4C553683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0C7BDB4" w14:textId="77777777" w:rsidR="00603CFB" w:rsidRPr="00CD2559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  <w:highlight w:val="yellow"/>
              </w:rPr>
            </w:pP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Spôsob prepravy (v prípade kombinovanej prepravy vyberte 2 alebo viaceré možnosti)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E7DF34F" w14:textId="4A251149" w:rsidR="00297242" w:rsidRPr="0096417D" w:rsidRDefault="00603CFB" w:rsidP="2E8CD3DF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Cestná</w:t>
            </w:r>
            <w:r w:rsidRPr="0096417D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  <w:r w:rsidRPr="0096417D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Letecká</w:t>
            </w:r>
          </w:p>
          <w:p w14:paraId="79C57136" w14:textId="2370AE6A" w:rsidR="00603CFB" w:rsidRPr="0096417D" w:rsidRDefault="00603CFB" w:rsidP="2E8CD3D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Ž</w:t>
            </w:r>
            <w:r w:rsidR="007D70C8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elezničná</w:t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      </w:t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Námorná</w:t>
            </w:r>
          </w:p>
          <w:p w14:paraId="43E892D1" w14:textId="42460773" w:rsidR="00603CFB" w:rsidRPr="00CA3FAD" w:rsidRDefault="00603CFB" w:rsidP="00297242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  <w:highlight w:val="yellow"/>
              </w:rPr>
            </w:pP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CA3FAD" w:rsidRPr="0096417D">
              <w:rPr>
                <w:rFonts w:ascii="Arial" w:hAnsi="Arial" w:cs="Arial"/>
                <w:color w:val="000000" w:themeColor="text1"/>
                <w:sz w:val="21"/>
                <w:szCs w:val="21"/>
              </w:rPr>
              <w:t>Riečna</w:t>
            </w:r>
          </w:p>
        </w:tc>
      </w:tr>
      <w:tr w:rsidR="00603CFB" w:rsidRPr="00522467" w14:paraId="075F8A89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C193094" w14:textId="656F9474" w:rsidR="00603CFB" w:rsidRPr="00134A37" w:rsidRDefault="00603CFB" w:rsidP="2E8CD3D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34A37">
              <w:rPr>
                <w:rFonts w:ascii="Arial" w:hAnsi="Arial" w:cs="Arial"/>
                <w:color w:val="000000" w:themeColor="text1"/>
                <w:sz w:val="21"/>
                <w:szCs w:val="21"/>
              </w:rPr>
              <w:t>Dátum začiatku nakládky v mieste odoslania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D699AAB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3B0AC42D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7525959" w14:textId="77777777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D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átum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vyloženia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v mieste určenia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D3A9249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30D63" w:rsidRPr="00522467" w14:paraId="43871974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CCB7403" w14:textId="08C6FE41" w:rsidR="00130D63" w:rsidRDefault="00130D63" w:rsidP="2E8CD3D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2E8CD3DF">
              <w:rPr>
                <w:rFonts w:ascii="Arial" w:hAnsi="Arial" w:cs="Arial"/>
                <w:color w:val="000000" w:themeColor="text1"/>
                <w:sz w:val="21"/>
                <w:szCs w:val="21"/>
              </w:rPr>
              <w:t>Počet nakládky/vykládky počas prepravy</w:t>
            </w:r>
            <w:r w:rsidR="00D906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9063A" w:rsidRPr="005635A6">
              <w:rPr>
                <w:rFonts w:ascii="Arial" w:hAnsi="Arial" w:cs="Arial"/>
                <w:color w:val="000000" w:themeColor="text1"/>
                <w:sz w:val="21"/>
                <w:szCs w:val="21"/>
              </w:rPr>
              <w:t>(ak bude nakládka/vykládka viac ako 1x)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42E6936" w14:textId="5BC51B5D" w:rsidR="00130D63" w:rsidRPr="000A27F2" w:rsidRDefault="00130D6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07CE9D5D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1976DBB" w14:textId="7B969D30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S</w:t>
            </w: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pôsob balenia zásielky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9597447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7BDFB61F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E7E7DEC" w14:textId="77777777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S</w:t>
            </w: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pôsob uloženia na/v dopravnom prostriedku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5B1AA51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603CFB" w:rsidRPr="00522467" w14:paraId="51A6DF31" w14:textId="77777777" w:rsidTr="2E8CD3DF">
        <w:trPr>
          <w:trHeight w:val="340"/>
        </w:trPr>
        <w:tc>
          <w:tcPr>
            <w:tcW w:w="1853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505AB527" w14:textId="79F37397" w:rsidR="00603CFB" w:rsidRPr="00C37DA3" w:rsidRDefault="00603CFB" w:rsidP="004F34BB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2E8CD3DF">
              <w:rPr>
                <w:rFonts w:ascii="Arial" w:hAnsi="Arial" w:cs="Arial"/>
                <w:color w:val="000000" w:themeColor="text1"/>
                <w:sz w:val="21"/>
                <w:szCs w:val="21"/>
              </w:rPr>
              <w:t>Dodacia parita</w:t>
            </w:r>
            <w:r w:rsidR="00D906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D9063A" w:rsidRPr="005635A6">
              <w:rPr>
                <w:rFonts w:ascii="Arial" w:hAnsi="Arial" w:cs="Arial"/>
                <w:color w:val="000000" w:themeColor="text1"/>
                <w:sz w:val="21"/>
                <w:szCs w:val="21"/>
              </w:rPr>
              <w:t>(ak dojednaná)</w:t>
            </w:r>
          </w:p>
        </w:tc>
        <w:tc>
          <w:tcPr>
            <w:tcW w:w="3147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42E4769B" w14:textId="77777777" w:rsidR="00603CFB" w:rsidRPr="00522467" w:rsidRDefault="00603CFB" w:rsidP="004F34BB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90F1A3D" w14:textId="6A0DB6EF" w:rsidR="00E544FB" w:rsidRDefault="00E544FB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20FF4CC9" w14:textId="24927AC7" w:rsidR="00C37DA3" w:rsidRDefault="00C37DA3" w:rsidP="00FB0BCB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Informácie o</w:t>
      </w:r>
      <w:r w:rsidR="00DE290F">
        <w:rPr>
          <w:rFonts w:ascii="Arial" w:hAnsi="Arial" w:cs="Arial"/>
          <w:b/>
          <w:sz w:val="21"/>
          <w:szCs w:val="21"/>
        </w:rPr>
        <w:t> </w:t>
      </w:r>
      <w:r>
        <w:rPr>
          <w:rFonts w:ascii="Arial" w:hAnsi="Arial" w:cs="Arial"/>
          <w:b/>
          <w:sz w:val="21"/>
          <w:szCs w:val="21"/>
        </w:rPr>
        <w:t>poistení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0"/>
        <w:gridCol w:w="6409"/>
      </w:tblGrid>
      <w:tr w:rsidR="00DE290F" w:rsidRPr="00075255" w14:paraId="3E9636A6" w14:textId="77777777" w:rsidTr="2E8CD3DF">
        <w:trPr>
          <w:cantSplit/>
          <w:trHeight w:val="397"/>
        </w:trPr>
        <w:tc>
          <w:tcPr>
            <w:tcW w:w="1665" w:type="pct"/>
          </w:tcPr>
          <w:p w14:paraId="227CE09D" w14:textId="77777777" w:rsidR="00DE290F" w:rsidRPr="00FE72A4" w:rsidRDefault="00DE290F" w:rsidP="009547A1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2E8CD3D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Začiatok poistenia       </w:t>
            </w:r>
          </w:p>
        </w:tc>
        <w:tc>
          <w:tcPr>
            <w:tcW w:w="3335" w:type="pct"/>
            <w:vAlign w:val="center"/>
          </w:tcPr>
          <w:p w14:paraId="2BC1A2FB" w14:textId="77777777" w:rsidR="00DE290F" w:rsidRPr="00075255" w:rsidRDefault="00DE290F" w:rsidP="009547A1">
            <w:pPr>
              <w:ind w:right="432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DE290F" w:rsidRPr="00075255" w14:paraId="056D3959" w14:textId="77777777" w:rsidTr="2E8CD3DF">
        <w:trPr>
          <w:cantSplit/>
          <w:trHeight w:val="397"/>
        </w:trPr>
        <w:tc>
          <w:tcPr>
            <w:tcW w:w="1665" w:type="pct"/>
            <w:vMerge w:val="restart"/>
          </w:tcPr>
          <w:p w14:paraId="23BB5260" w14:textId="77777777" w:rsidR="00DE290F" w:rsidRPr="00FE72A4" w:rsidRDefault="00DE290F" w:rsidP="009547A1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E72A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Poistné riziká</w:t>
            </w:r>
          </w:p>
        </w:tc>
        <w:tc>
          <w:tcPr>
            <w:tcW w:w="3335" w:type="pct"/>
            <w:vAlign w:val="center"/>
          </w:tcPr>
          <w:p w14:paraId="6453FF12" w14:textId="77777777" w:rsidR="00DE290F" w:rsidRPr="00075255" w:rsidRDefault="00DE290F" w:rsidP="009547A1">
            <w:pPr>
              <w:pStyle w:val="Odsekzoznamu"/>
              <w:tabs>
                <w:tab w:val="left" w:pos="350"/>
              </w:tabs>
              <w:spacing w:before="60"/>
              <w:ind w:left="0" w:right="431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2D6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All risk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(všetky riziká okrem výluk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</w:tr>
      <w:tr w:rsidR="00DE290F" w:rsidRPr="00075255" w14:paraId="0DEB9B77" w14:textId="77777777" w:rsidTr="2E8CD3DF">
        <w:trPr>
          <w:cantSplit/>
          <w:trHeight w:val="397"/>
        </w:trPr>
        <w:tc>
          <w:tcPr>
            <w:tcW w:w="1665" w:type="pct"/>
            <w:vMerge/>
          </w:tcPr>
          <w:p w14:paraId="4A3DBCB6" w14:textId="77777777" w:rsidR="00DE290F" w:rsidRPr="00FE72A4" w:rsidRDefault="00DE290F" w:rsidP="00DE290F">
            <w:pPr>
              <w:pStyle w:val="Odsekzoznamu"/>
              <w:numPr>
                <w:ilvl w:val="0"/>
                <w:numId w:val="40"/>
              </w:numPr>
              <w:ind w:left="318" w:right="431" w:hanging="176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3D7D607E" w14:textId="77777777" w:rsidR="00DE290F" w:rsidRPr="00075255" w:rsidRDefault="00DE290F" w:rsidP="009547A1">
            <w:pPr>
              <w:pStyle w:val="Odsekzoznamu"/>
              <w:tabs>
                <w:tab w:val="left" w:pos="350"/>
              </w:tabs>
              <w:spacing w:before="60"/>
              <w:ind w:left="0" w:right="431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2D6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Named Risk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vymenované riziká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</w:tr>
      <w:tr w:rsidR="00DE290F" w:rsidRPr="00075255" w14:paraId="45284D43" w14:textId="77777777" w:rsidTr="2E8CD3DF">
        <w:trPr>
          <w:cantSplit/>
          <w:trHeight w:val="397"/>
        </w:trPr>
        <w:tc>
          <w:tcPr>
            <w:tcW w:w="1665" w:type="pct"/>
            <w:vMerge/>
          </w:tcPr>
          <w:p w14:paraId="22B7E7F8" w14:textId="77777777" w:rsidR="00DE290F" w:rsidRPr="00FE72A4" w:rsidRDefault="00DE290F" w:rsidP="00DE290F">
            <w:pPr>
              <w:pStyle w:val="Odsekzoznamu"/>
              <w:numPr>
                <w:ilvl w:val="0"/>
                <w:numId w:val="40"/>
              </w:numPr>
              <w:ind w:left="318" w:right="431" w:hanging="176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044AD05E" w14:textId="77777777" w:rsidR="00DE290F" w:rsidRPr="00075255" w:rsidRDefault="00DE290F" w:rsidP="009547A1">
            <w:pPr>
              <w:pStyle w:val="Odsekzoznamu"/>
              <w:tabs>
                <w:tab w:val="left" w:pos="350"/>
              </w:tabs>
              <w:spacing w:before="60"/>
              <w:ind w:left="0" w:right="431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2D6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Limited coverage</w:t>
            </w: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(obmedzené krytie)</w:t>
            </w:r>
          </w:p>
        </w:tc>
      </w:tr>
      <w:tr w:rsidR="00DE290F" w:rsidRPr="00075255" w14:paraId="74AC4A44" w14:textId="77777777" w:rsidTr="2E8CD3DF">
        <w:trPr>
          <w:cantSplit/>
          <w:trHeight w:val="397"/>
        </w:trPr>
        <w:tc>
          <w:tcPr>
            <w:tcW w:w="1665" w:type="pct"/>
            <w:vMerge w:val="restart"/>
          </w:tcPr>
          <w:p w14:paraId="3628D623" w14:textId="0CD33B53" w:rsidR="00DE290F" w:rsidRPr="00FE72A4" w:rsidRDefault="00DE290F" w:rsidP="009547A1">
            <w:pPr>
              <w:ind w:left="164" w:right="431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2E8CD3D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Pripoistenia</w:t>
            </w:r>
            <w:r w:rsidR="00F15E6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F15E60" w:rsidRPr="005635A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(len pri dojednaní balíka All risk)</w:t>
            </w:r>
          </w:p>
        </w:tc>
        <w:tc>
          <w:tcPr>
            <w:tcW w:w="3335" w:type="pct"/>
            <w:vAlign w:val="center"/>
          </w:tcPr>
          <w:p w14:paraId="3A79D0D5" w14:textId="681B626D" w:rsidR="00DE3863" w:rsidRPr="00AF4632" w:rsidRDefault="00DE290F" w:rsidP="009547A1">
            <w:pPr>
              <w:pStyle w:val="Odsekzoznamu"/>
              <w:tabs>
                <w:tab w:val="left" w:pos="360"/>
              </w:tabs>
              <w:spacing w:before="60"/>
              <w:ind w:left="0" w:right="431"/>
              <w:jc w:val="both"/>
              <w:rPr>
                <w:rFonts w:ascii="Arial" w:hAnsi="Arial" w:cs="Arial"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t>Škody spôsobené hrdzavením, oxidáciou, zmenou farby</w:t>
            </w:r>
          </w:p>
          <w:p w14:paraId="57ABCB8A" w14:textId="07BA0219" w:rsidR="00AF4632" w:rsidRPr="00AF4632" w:rsidRDefault="00DE3863" w:rsidP="009547A1">
            <w:pPr>
              <w:pStyle w:val="Odsekzoznamu"/>
              <w:tabs>
                <w:tab w:val="left" w:pos="360"/>
              </w:tabs>
              <w:spacing w:before="60"/>
              <w:ind w:left="0" w:right="431"/>
              <w:jc w:val="both"/>
              <w:rPr>
                <w:rFonts w:ascii="Arial" w:hAnsi="Arial" w:cs="Arial"/>
                <w:color w:val="252422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 </w:t>
            </w:r>
            <w:r w:rsidRPr="00DE386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 w:rsidR="00FB21F9"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do výšky hodnoty zásielky)</w:t>
            </w:r>
            <w:r w:rsidR="00AF4632"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F4632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DE290F" w:rsidRPr="00075255" w14:paraId="715BAF20" w14:textId="77777777" w:rsidTr="2E8CD3DF">
        <w:trPr>
          <w:cantSplit/>
          <w:trHeight w:val="397"/>
        </w:trPr>
        <w:tc>
          <w:tcPr>
            <w:tcW w:w="1665" w:type="pct"/>
            <w:vMerge/>
          </w:tcPr>
          <w:p w14:paraId="10AA0A71" w14:textId="77777777" w:rsidR="00DE290F" w:rsidRDefault="00DE290F" w:rsidP="009547A1">
            <w:pPr>
              <w:ind w:left="164" w:right="431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6B7272E3" w14:textId="02C7F5A0" w:rsidR="00AF4632" w:rsidRPr="00DE3863" w:rsidRDefault="00DE290F" w:rsidP="00DE3863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t>Škody spôsobené vlhkosťou vzduchu, teplotnými  výkyvmi, kondenzovaním vlhkosti</w:t>
            </w:r>
          </w:p>
          <w:p w14:paraId="665F4EB7" w14:textId="77E3760A" w:rsidR="00AF4632" w:rsidRPr="00E205F6" w:rsidRDefault="00DE3863" w:rsidP="00AF4632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 </w:t>
            </w:r>
            <w:r w:rsidRPr="00DE3863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 w:rsidR="00FB21F9"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do výšky hodnoty zásielky)</w:t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F4632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DE290F" w:rsidRPr="00075255" w14:paraId="0A82DBF8" w14:textId="77777777" w:rsidTr="2E8CD3DF">
        <w:trPr>
          <w:cantSplit/>
          <w:trHeight w:val="397"/>
        </w:trPr>
        <w:tc>
          <w:tcPr>
            <w:tcW w:w="1665" w:type="pct"/>
            <w:vMerge/>
          </w:tcPr>
          <w:p w14:paraId="655A4700" w14:textId="77777777" w:rsidR="00DE290F" w:rsidRDefault="00DE290F" w:rsidP="009547A1">
            <w:pPr>
              <w:ind w:left="164" w:right="431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0B2EF402" w14:textId="7DF3686C" w:rsidR="00AF4632" w:rsidRPr="00DE3863" w:rsidRDefault="00DE290F" w:rsidP="00DE3863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bCs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bCs/>
                <w:color w:val="252422"/>
                <w:sz w:val="21"/>
                <w:szCs w:val="21"/>
              </w:rPr>
              <w:t>Škody v dôsledku poruchy chladiarenského alebo klimatizačného zariadenia na dopravnom prostriedku počas prepravy</w:t>
            </w:r>
          </w:p>
          <w:p w14:paraId="5362A5E3" w14:textId="2FE3EDC9" w:rsidR="00AF4632" w:rsidRPr="00E205F6" w:rsidRDefault="00DE3863" w:rsidP="00AF4632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 Limit</w:t>
            </w:r>
            <w:r w:rsidR="00FB21F9"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do výšky hodnoty zásielky)</w:t>
            </w:r>
            <w:r w:rsidR="00AF4632"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F4632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DE290F" w:rsidRPr="00075255" w14:paraId="6F5B2A63" w14:textId="77777777" w:rsidTr="2E8CD3DF">
        <w:trPr>
          <w:cantSplit/>
          <w:trHeight w:val="397"/>
        </w:trPr>
        <w:tc>
          <w:tcPr>
            <w:tcW w:w="1665" w:type="pct"/>
            <w:vMerge/>
          </w:tcPr>
          <w:p w14:paraId="593D7F27" w14:textId="77777777" w:rsidR="00DE290F" w:rsidRPr="00075255" w:rsidRDefault="00DE290F" w:rsidP="009547A1">
            <w:pPr>
              <w:pStyle w:val="Odsekzoznamu"/>
              <w:ind w:left="318" w:right="431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5D21BFA9" w14:textId="5C5CB5B6" w:rsidR="00AF4632" w:rsidRPr="001A33C7" w:rsidRDefault="00DE290F" w:rsidP="001A33C7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bCs/>
                <w:color w:val="252422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bCs/>
                <w:color w:val="252422"/>
                <w:sz w:val="21"/>
                <w:szCs w:val="21"/>
              </w:rPr>
              <w:t>Škody vzniknuté pôsobením hmyzu, hlodavcov a iných drobných živočíchov</w:t>
            </w:r>
          </w:p>
          <w:p w14:paraId="2743CEA4" w14:textId="09326884" w:rsidR="00AF4632" w:rsidRPr="00E205F6" w:rsidRDefault="001A33C7" w:rsidP="00AF4632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     </w:t>
            </w:r>
            <w:r w:rsidRPr="001A33C7">
              <w:rPr>
                <w:rFonts w:ascii="Arial" w:hAnsi="Arial" w:cs="Arial"/>
                <w:bCs/>
                <w:color w:val="252422"/>
                <w:sz w:val="21"/>
                <w:szCs w:val="21"/>
              </w:rPr>
              <w:t>Limit</w:t>
            </w:r>
            <w:r w:rsidR="00FB21F9">
              <w:rPr>
                <w:rFonts w:ascii="Arial" w:hAnsi="Arial" w:cs="Arial"/>
                <w:bCs/>
                <w:color w:val="252422"/>
                <w:sz w:val="21"/>
                <w:szCs w:val="21"/>
              </w:rPr>
              <w:t xml:space="preserve"> (max. do výšky hodnoty zásielky)</w:t>
            </w:r>
            <w:r w:rsidR="00AF4632">
              <w:rPr>
                <w:rFonts w:ascii="Arial" w:hAnsi="Arial" w:cs="Arial"/>
                <w:b/>
                <w:color w:val="252422"/>
                <w:sz w:val="21"/>
                <w:szCs w:val="21"/>
              </w:rPr>
              <w:t xml:space="preserve"> 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AF4632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AF4632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</w:tbl>
    <w:p w14:paraId="0A88E4D2" w14:textId="77777777" w:rsidR="00C37DA3" w:rsidRDefault="00C37DA3" w:rsidP="00FB0BCB">
      <w:pPr>
        <w:rPr>
          <w:rFonts w:ascii="Arial" w:hAnsi="Arial" w:cs="Arial"/>
          <w:b/>
          <w:sz w:val="21"/>
          <w:szCs w:val="21"/>
        </w:rPr>
      </w:pPr>
    </w:p>
    <w:p w14:paraId="40BF13EC" w14:textId="77777777" w:rsidR="00DB078F" w:rsidRDefault="00C37DA3" w:rsidP="00FB0BCB">
      <w:pPr>
        <w:rPr>
          <w:rFonts w:ascii="Arial" w:hAnsi="Arial" w:cs="Arial"/>
          <w:b/>
          <w:sz w:val="21"/>
          <w:szCs w:val="21"/>
        </w:rPr>
      </w:pPr>
      <w:bookmarkStart w:id="0" w:name="_Hlk83736805"/>
      <w:r>
        <w:rPr>
          <w:rFonts w:ascii="Arial" w:hAnsi="Arial" w:cs="Arial"/>
          <w:b/>
          <w:sz w:val="21"/>
          <w:szCs w:val="21"/>
        </w:rPr>
        <w:t>Doplňujúce informácie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28"/>
        <w:gridCol w:w="5081"/>
      </w:tblGrid>
      <w:tr w:rsidR="00C37DA3" w:rsidRPr="00F90281" w14:paraId="35D8565B" w14:textId="77777777" w:rsidTr="00C37DA3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7D6C1115" w14:textId="77777777" w:rsidR="00C37DA3" w:rsidRPr="00F90281" w:rsidRDefault="00C37DA3" w:rsidP="00244F95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9028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Ak sa zásielka neprepravuje vlastným dopravným prostriedkom žiadateľa, uveďte prosím:</w:t>
            </w:r>
          </w:p>
        </w:tc>
      </w:tr>
      <w:tr w:rsidR="00C37DA3" w:rsidRPr="00F90281" w14:paraId="1D3BCF13" w14:textId="77777777" w:rsidTr="00C37DA3">
        <w:trPr>
          <w:trHeight w:val="397"/>
        </w:trPr>
        <w:tc>
          <w:tcPr>
            <w:tcW w:w="2356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4775A11F" w14:textId="77777777" w:rsidR="00C37DA3" w:rsidRPr="00C37DA3" w:rsidRDefault="00C37DA3" w:rsidP="00244F95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</w:t>
            </w: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ázov dopravcu, ktorý vykoná prepravu:</w:t>
            </w:r>
          </w:p>
        </w:tc>
        <w:tc>
          <w:tcPr>
            <w:tcW w:w="2644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06B307B8" w14:textId="008A46C9" w:rsidR="00C37DA3" w:rsidRPr="00F90281" w:rsidRDefault="00244F95" w:rsidP="00244F95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C37DA3" w:rsidRPr="00F90281" w14:paraId="1F84FC1F" w14:textId="77777777" w:rsidTr="00C37DA3">
        <w:trPr>
          <w:trHeight w:val="397"/>
        </w:trPr>
        <w:tc>
          <w:tcPr>
            <w:tcW w:w="2356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A83CC58" w14:textId="77777777" w:rsidR="00C37DA3" w:rsidRPr="00C37DA3" w:rsidRDefault="00C37DA3" w:rsidP="00244F95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ázov poisťovne, v ktorej je dopravca poistený:</w:t>
            </w:r>
          </w:p>
        </w:tc>
        <w:tc>
          <w:tcPr>
            <w:tcW w:w="264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D430789" w14:textId="2A86460A" w:rsidR="00C37DA3" w:rsidRPr="00F90281" w:rsidRDefault="00244F95" w:rsidP="00244F95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C37DA3" w:rsidRPr="00F90281" w14:paraId="4BE8949F" w14:textId="77777777" w:rsidTr="00A84DC3">
        <w:trPr>
          <w:trHeight w:val="397"/>
        </w:trPr>
        <w:tc>
          <w:tcPr>
            <w:tcW w:w="2356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4BC8F393" w14:textId="77777777" w:rsidR="00C37DA3" w:rsidRPr="00C37DA3" w:rsidRDefault="00C37DA3" w:rsidP="00244F95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V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ýšku poistnej sumy, na ktorú má dopravca uzavreté poistenie zodpovednosti dopravcu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: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644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77351EB9" w14:textId="794C8384" w:rsidR="00C37DA3" w:rsidRPr="00F90281" w:rsidRDefault="00244F95" w:rsidP="00244F95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bookmarkEnd w:id="0"/>
    </w:tbl>
    <w:p w14:paraId="72E210A2" w14:textId="77777777" w:rsidR="00A84DC3" w:rsidRPr="00493CE6" w:rsidRDefault="00A84DC3" w:rsidP="00A84DC3">
      <w:pPr>
        <w:spacing w:before="60" w:line="264" w:lineRule="auto"/>
        <w:rPr>
          <w:rFonts w:ascii="Arial" w:hAnsi="Arial" w:cs="Arial"/>
          <w:b/>
          <w:sz w:val="18"/>
          <w:szCs w:val="18"/>
        </w:rPr>
      </w:pPr>
    </w:p>
    <w:p w14:paraId="6636AA76" w14:textId="08D217B6" w:rsidR="00A84DC3" w:rsidRPr="00075255" w:rsidRDefault="00A84DC3" w:rsidP="00A84DC3">
      <w:pPr>
        <w:spacing w:before="60" w:line="264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r w:rsidRPr="00075255">
        <w:rPr>
          <w:rFonts w:ascii="Arial" w:hAnsi="Arial" w:cs="Arial"/>
          <w:b/>
          <w:sz w:val="21"/>
          <w:szCs w:val="21"/>
        </w:rPr>
        <w:t xml:space="preserve">Škodový priebeh </w:t>
      </w:r>
      <w:r>
        <w:rPr>
          <w:rFonts w:ascii="Arial" w:hAnsi="Arial" w:cs="Arial"/>
          <w:b/>
          <w:sz w:val="21"/>
          <w:szCs w:val="21"/>
        </w:rPr>
        <w:t xml:space="preserve">(vrátane nepoistených škôd) </w:t>
      </w:r>
      <w:r w:rsidRPr="00075255">
        <w:rPr>
          <w:rFonts w:ascii="Arial" w:hAnsi="Arial" w:cs="Arial"/>
          <w:b/>
          <w:sz w:val="21"/>
          <w:szCs w:val="21"/>
        </w:rPr>
        <w:t>za posledné 3 roky: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1"/>
        <w:gridCol w:w="7053"/>
        <w:gridCol w:w="1685"/>
      </w:tblGrid>
      <w:tr w:rsidR="00A84DC3" w:rsidRPr="00F90281" w14:paraId="5339265C" w14:textId="77777777" w:rsidTr="00A84DC3">
        <w:trPr>
          <w:trHeight w:val="328"/>
        </w:trPr>
        <w:tc>
          <w:tcPr>
            <w:tcW w:w="453" w:type="pct"/>
          </w:tcPr>
          <w:p w14:paraId="739AD957" w14:textId="2D45AC02" w:rsidR="00A84DC3" w:rsidRPr="00F90281" w:rsidRDefault="00A84DC3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Dátum</w:t>
            </w:r>
          </w:p>
        </w:tc>
        <w:tc>
          <w:tcPr>
            <w:tcW w:w="3670" w:type="pct"/>
          </w:tcPr>
          <w:p w14:paraId="1690CE40" w14:textId="754D396C" w:rsidR="00A84DC3" w:rsidRPr="00F90281" w:rsidRDefault="00A84DC3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Príčina vzniku, opis škody</w:t>
            </w:r>
          </w:p>
        </w:tc>
        <w:tc>
          <w:tcPr>
            <w:tcW w:w="877" w:type="pct"/>
          </w:tcPr>
          <w:p w14:paraId="4F2B8278" w14:textId="5332CDC9" w:rsidR="00A84DC3" w:rsidRPr="00F90281" w:rsidRDefault="00A84DC3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Výška škody</w:t>
            </w:r>
          </w:p>
        </w:tc>
      </w:tr>
      <w:tr w:rsidR="00A84DC3" w:rsidRPr="00F90281" w14:paraId="70098522" w14:textId="77777777" w:rsidTr="00A84DC3">
        <w:trPr>
          <w:trHeight w:val="1904"/>
        </w:trPr>
        <w:tc>
          <w:tcPr>
            <w:tcW w:w="453" w:type="pct"/>
          </w:tcPr>
          <w:p w14:paraId="5BE4CA55" w14:textId="77777777" w:rsidR="00A84DC3" w:rsidRDefault="00A84DC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45018A70" w14:textId="77777777" w:rsidR="00A84DC3" w:rsidRDefault="00A84DC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1C62B0F" w14:textId="6728B52A" w:rsidR="00A84DC3" w:rsidRPr="00F90281" w:rsidRDefault="00A84DC3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670" w:type="pct"/>
          </w:tcPr>
          <w:p w14:paraId="6344BA48" w14:textId="77777777" w:rsidR="00A84DC3" w:rsidRDefault="00A84DC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2F4B762B" w14:textId="77777777" w:rsidR="00A84DC3" w:rsidRDefault="00A84DC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A6E9E24" w14:textId="7D0109D6" w:rsidR="00A84DC3" w:rsidRPr="00F90281" w:rsidRDefault="00A84DC3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77" w:type="pct"/>
          </w:tcPr>
          <w:p w14:paraId="4C51AAA9" w14:textId="77777777" w:rsidR="00A84DC3" w:rsidRDefault="00A84DC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D83B4CE" w14:textId="77777777" w:rsidR="00A84DC3" w:rsidRDefault="00A84DC3" w:rsidP="004F34BB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20B58DB1" w14:textId="00BC1377" w:rsidR="00A84DC3" w:rsidRPr="00F90281" w:rsidRDefault="00A84DC3" w:rsidP="004F34BB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0937F2C4" w14:textId="77777777" w:rsidR="00A84DC3" w:rsidRDefault="00A84DC3" w:rsidP="00FB0BCB">
      <w:pPr>
        <w:rPr>
          <w:rFonts w:ascii="Arial" w:hAnsi="Arial" w:cs="Arial"/>
          <w:b/>
          <w:sz w:val="21"/>
          <w:szCs w:val="21"/>
        </w:rPr>
      </w:pPr>
    </w:p>
    <w:p w14:paraId="4841DA0E" w14:textId="77777777" w:rsidR="00C37DA3" w:rsidRPr="00C37DA3" w:rsidRDefault="00C37DA3" w:rsidP="00C37DA3">
      <w:pPr>
        <w:pStyle w:val="Zkladntext"/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>Ak pri niektorej otázke nie je dostatok miesta na odpoveď, uveďte prosím odpoveď na osobitnej prílohe. Na osobitnú prílohu uveďte aj iné skutočnosti, ktoré považujete za dôležité pre posúdenie Vášho rizika.</w:t>
      </w:r>
    </w:p>
    <w:p w14:paraId="2157163E" w14:textId="7E2A96B3" w:rsidR="00C37DA3" w:rsidRPr="00C37DA3" w:rsidRDefault="00C37DA3" w:rsidP="00C37DA3">
      <w:pPr>
        <w:pStyle w:val="Zkladntext"/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Žiadateľ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potvrdzuje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úplnosť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a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pravdivosť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údajov uvedených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 tomto dotazníku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vedomý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dôsledkov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neúplných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alebo nepravdivých údajov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(§ 802 Občianskeho zákonníka).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Súhlasí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 tým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tento dotazník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bude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základom pre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vypracovanie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poistnej zmluvy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Tiež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je si vedomý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</w:t>
      </w:r>
      <w:r w:rsidR="000977BA">
        <w:rPr>
          <w:rStyle w:val="hps"/>
          <w:rFonts w:ascii="Arial" w:hAnsi="Arial" w:cs="Arial"/>
          <w:color w:val="000000" w:themeColor="text1"/>
          <w:sz w:val="21"/>
          <w:szCs w:val="21"/>
        </w:rPr>
        <w:t>ťovateľ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viazaný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len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zmluvnými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podmienkami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a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poistenému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neprináležia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ďalšie nároky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iného druhu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</w:t>
      </w:r>
      <w:r w:rsidR="000977BA">
        <w:rPr>
          <w:rStyle w:val="hps"/>
          <w:rFonts w:ascii="Arial" w:hAnsi="Arial" w:cs="Arial"/>
          <w:color w:val="000000" w:themeColor="text1"/>
          <w:sz w:val="21"/>
          <w:szCs w:val="21"/>
        </w:rPr>
        <w:t>ťovateľ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sa zaväzuje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 údajmi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bude zachádzať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dôverne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214FEADD" w14:textId="77777777" w:rsidR="00C37DA3" w:rsidRPr="00C37DA3" w:rsidRDefault="00C37DA3" w:rsidP="00C37DA3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</w:rPr>
      </w:pPr>
    </w:p>
    <w:p w14:paraId="4C3E874B" w14:textId="064911DC" w:rsid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V 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instrText xml:space="preserve"> FORMTEXT </w:instrTex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separate"/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end"/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dňa 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instrText xml:space="preserve"> FORMTEXT </w:instrTex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separate"/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end"/>
      </w:r>
    </w:p>
    <w:p w14:paraId="15D921B7" w14:textId="688F60E9" w:rsidR="00C37DA3" w:rsidRPr="00C37DA3" w:rsidRDefault="00C37DA3" w:rsidP="00C37DA3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="00244F95">
        <w:rPr>
          <w:rFonts w:ascii="Arial" w:hAnsi="Arial" w:cs="Arial"/>
          <w:color w:val="000000" w:themeColor="text1"/>
          <w:sz w:val="21"/>
          <w:szCs w:val="21"/>
        </w:rPr>
        <w:t xml:space="preserve">       P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odpis žiadateľa o poistenie</w:t>
      </w:r>
    </w:p>
    <w:p w14:paraId="45EF1850" w14:textId="77777777" w:rsidR="00C37DA3" w:rsidRPr="00C37DA3" w:rsidRDefault="00C37DA3" w:rsidP="00C37DA3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</w:p>
    <w:p w14:paraId="00847CB3" w14:textId="77777777" w:rsidR="00C37DA3" w:rsidRP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Meno a priezvisko dojednávateľa poistenia: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instrText xml:space="preserve"> FORMTEXT </w:instrTex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separate"/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end"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  <w:t xml:space="preserve">Tel. č., e-mail:  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instrText xml:space="preserve"> FORMTEXT </w:instrTex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separate"/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Pr="00C37DA3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w:t> </w:t>
      </w:r>
      <w:r w:rsidR="004B16F6" w:rsidRPr="00C37DA3">
        <w:rPr>
          <w:rFonts w:ascii="Arial" w:hAnsi="Arial" w:cs="Arial"/>
          <w:b/>
          <w:bCs/>
          <w:color w:val="000000" w:themeColor="text1"/>
          <w:sz w:val="21"/>
          <w:szCs w:val="21"/>
        </w:rPr>
        <w:fldChar w:fldCharType="end"/>
      </w:r>
    </w:p>
    <w:sectPr w:rsidR="00C37DA3" w:rsidRPr="00C37DA3" w:rsidSect="0008671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1134" w:bottom="1418" w:left="1134" w:header="851" w:footer="567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2EB2" w14:textId="77777777" w:rsidR="001E6F9C" w:rsidRDefault="001E6F9C">
      <w:r>
        <w:separator/>
      </w:r>
    </w:p>
  </w:endnote>
  <w:endnote w:type="continuationSeparator" w:id="0">
    <w:p w14:paraId="40BD2B70" w14:textId="77777777" w:rsidR="001E6F9C" w:rsidRDefault="001E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Content>
          <w:p w14:paraId="03C33E47" w14:textId="3B1A4C61" w:rsidR="00025493" w:rsidRPr="0036601F" w:rsidRDefault="00025493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="004B16F6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="004B16F6" w:rsidRPr="0036601F">
              <w:rPr>
                <w:sz w:val="24"/>
                <w:szCs w:val="24"/>
              </w:rPr>
              <w:fldChar w:fldCharType="separate"/>
            </w:r>
            <w:r w:rsidR="00746DD3">
              <w:rPr>
                <w:noProof/>
                <w:sz w:val="24"/>
                <w:szCs w:val="24"/>
              </w:rPr>
              <w:t>2</w:t>
            </w:r>
            <w:r w:rsidR="004B16F6"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>/</w:t>
            </w:r>
            <w:r w:rsidR="004B16F6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="004B16F6" w:rsidRPr="0036601F">
              <w:rPr>
                <w:sz w:val="24"/>
                <w:szCs w:val="24"/>
              </w:rPr>
              <w:fldChar w:fldCharType="separate"/>
            </w:r>
            <w:r w:rsidR="00746DD3">
              <w:rPr>
                <w:noProof/>
                <w:sz w:val="24"/>
                <w:szCs w:val="24"/>
              </w:rPr>
              <w:t>2</w:t>
            </w:r>
            <w:r w:rsidR="004B16F6"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Content>
          <w:p w14:paraId="70794554" w14:textId="6D0DDCBB" w:rsidR="00025493" w:rsidRPr="00D661FC" w:rsidRDefault="00025493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</w:t>
            </w:r>
            <w:r w:rsidR="00C37DA3">
              <w:rPr>
                <w:b/>
                <w:sz w:val="24"/>
                <w:szCs w:val="24"/>
              </w:rPr>
              <w:t>149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C37DA3"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C37DA3">
              <w:rPr>
                <w:b/>
                <w:sz w:val="24"/>
                <w:szCs w:val="24"/>
              </w:rPr>
              <w:t>5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067B3E">
              <w:rPr>
                <w:b/>
                <w:sz w:val="24"/>
                <w:szCs w:val="24"/>
              </w:rPr>
              <w:t>122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="004B16F6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="004B16F6" w:rsidRPr="00D661FC">
              <w:rPr>
                <w:sz w:val="24"/>
                <w:szCs w:val="24"/>
              </w:rPr>
              <w:fldChar w:fldCharType="separate"/>
            </w:r>
            <w:r w:rsidR="00746DD3">
              <w:rPr>
                <w:noProof/>
                <w:sz w:val="24"/>
                <w:szCs w:val="24"/>
              </w:rPr>
              <w:t>1</w:t>
            </w:r>
            <w:r w:rsidR="004B16F6"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>/</w:t>
            </w:r>
            <w:r w:rsidR="004B16F6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="004B16F6" w:rsidRPr="00D661FC">
              <w:rPr>
                <w:sz w:val="24"/>
                <w:szCs w:val="24"/>
              </w:rPr>
              <w:fldChar w:fldCharType="separate"/>
            </w:r>
            <w:r w:rsidR="00746DD3">
              <w:rPr>
                <w:noProof/>
                <w:sz w:val="24"/>
                <w:szCs w:val="24"/>
              </w:rPr>
              <w:t>2</w:t>
            </w:r>
            <w:r w:rsidR="004B16F6"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4648F" w14:textId="77777777" w:rsidR="001E6F9C" w:rsidRDefault="001E6F9C">
      <w:r>
        <w:separator/>
      </w:r>
    </w:p>
  </w:footnote>
  <w:footnote w:type="continuationSeparator" w:id="0">
    <w:p w14:paraId="06797CB5" w14:textId="77777777" w:rsidR="001E6F9C" w:rsidRDefault="001E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75FD" w14:textId="77777777" w:rsidR="00025493" w:rsidRDefault="004B16F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2549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0C5049" w14:textId="77777777" w:rsidR="00025493" w:rsidRDefault="00025493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FACA" w14:textId="77777777" w:rsidR="00025493" w:rsidRDefault="00025493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1DEA" w14:textId="79366368" w:rsidR="00025493" w:rsidRDefault="00067B3E" w:rsidP="0008671A">
    <w:pPr>
      <w:pStyle w:val="Hlavika"/>
      <w:tabs>
        <w:tab w:val="left" w:pos="6096"/>
      </w:tabs>
      <w:rPr>
        <w:rFonts w:ascii="Arial" w:hAnsi="Arial" w:cs="Arial"/>
        <w:spacing w:val="10"/>
        <w:sz w:val="21"/>
        <w:szCs w:val="21"/>
      </w:rPr>
    </w:pPr>
    <w:r w:rsidRPr="00673079">
      <w:rPr>
        <w:bCs/>
        <w:noProof/>
      </w:rPr>
      <w:drawing>
        <wp:anchor distT="0" distB="0" distL="114300" distR="114300" simplePos="0" relativeHeight="251659264" behindDoc="0" locked="0" layoutInCell="1" allowOverlap="1" wp14:anchorId="5ECB4BFB" wp14:editId="2FE1D0C1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909826" w14:textId="6429BDF3" w:rsidR="0008671A" w:rsidRDefault="0008671A" w:rsidP="0008671A">
    <w:pPr>
      <w:pStyle w:val="Hlavika"/>
      <w:tabs>
        <w:tab w:val="left" w:pos="6096"/>
      </w:tabs>
      <w:rPr>
        <w:rFonts w:ascii="Arial" w:hAnsi="Arial" w:cs="Arial"/>
        <w:spacing w:val="10"/>
        <w:sz w:val="21"/>
        <w:szCs w:val="21"/>
      </w:rPr>
    </w:pPr>
  </w:p>
  <w:p w14:paraId="3068EC71" w14:textId="44438ABC" w:rsidR="0008671A" w:rsidRDefault="0008671A" w:rsidP="0008671A">
    <w:pPr>
      <w:pStyle w:val="Hlavika"/>
      <w:tabs>
        <w:tab w:val="left" w:pos="6096"/>
      </w:tabs>
      <w:rPr>
        <w:rFonts w:ascii="Arial" w:hAnsi="Arial" w:cs="Arial"/>
        <w:spacing w:val="10"/>
        <w:sz w:val="21"/>
        <w:szCs w:val="21"/>
      </w:rPr>
    </w:pPr>
  </w:p>
  <w:p w14:paraId="6E2E2669" w14:textId="77777777" w:rsidR="0008671A" w:rsidRDefault="0008671A" w:rsidP="0008671A">
    <w:pPr>
      <w:pStyle w:val="Hlavika"/>
      <w:tabs>
        <w:tab w:val="left" w:pos="6096"/>
      </w:tabs>
      <w:rPr>
        <w:rFonts w:ascii="Arial" w:hAnsi="Arial" w:cs="Arial"/>
        <w:spacing w:val="10"/>
        <w:sz w:val="21"/>
        <w:szCs w:val="21"/>
      </w:rPr>
    </w:pPr>
  </w:p>
  <w:p w14:paraId="12AD5188" w14:textId="0205B448" w:rsidR="00025493" w:rsidRPr="0008671A" w:rsidRDefault="00067B3E" w:rsidP="00067B3E">
    <w:pPr>
      <w:pStyle w:val="Nzov"/>
      <w:shd w:val="clear" w:color="auto" w:fill="auto"/>
      <w:spacing w:after="120"/>
      <w:rPr>
        <w:rFonts w:ascii="Arial" w:hAnsi="Arial" w:cs="Arial"/>
        <w:caps/>
        <w:spacing w:val="20"/>
        <w:sz w:val="32"/>
      </w:rPr>
    </w:pPr>
    <w:r w:rsidRPr="0008671A">
      <w:rPr>
        <w:rFonts w:ascii="Arial" w:hAnsi="Arial" w:cs="Arial"/>
        <w:caps/>
        <w:spacing w:val="20"/>
        <w:sz w:val="32"/>
      </w:rPr>
      <w:t>DOTAZník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84A53"/>
    <w:multiLevelType w:val="hybridMultilevel"/>
    <w:tmpl w:val="250A4C72"/>
    <w:lvl w:ilvl="0" w:tplc="AEDA52E6">
      <w:start w:val="1"/>
      <w:numFmt w:val="bullet"/>
      <w:lvlText w:val="-"/>
      <w:lvlJc w:val="left"/>
      <w:pPr>
        <w:ind w:left="103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B6849"/>
    <w:multiLevelType w:val="hybridMultilevel"/>
    <w:tmpl w:val="21D07A70"/>
    <w:lvl w:ilvl="0" w:tplc="A064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C0718C"/>
    <w:multiLevelType w:val="hybridMultilevel"/>
    <w:tmpl w:val="6C30F5AA"/>
    <w:lvl w:ilvl="0" w:tplc="110EB87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23D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8FC"/>
    <w:multiLevelType w:val="hybridMultilevel"/>
    <w:tmpl w:val="70EC9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E201B"/>
    <w:multiLevelType w:val="hybridMultilevel"/>
    <w:tmpl w:val="147AEA6C"/>
    <w:lvl w:ilvl="0" w:tplc="8FE497A4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61F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3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4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5532E"/>
    <w:multiLevelType w:val="hybridMultilevel"/>
    <w:tmpl w:val="B3AC65F8"/>
    <w:lvl w:ilvl="0" w:tplc="8FE49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8" w15:restartNumberingAfterBreak="0">
    <w:nsid w:val="7E1965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135732">
    <w:abstractNumId w:val="32"/>
  </w:num>
  <w:num w:numId="2" w16cid:durableId="1416240767">
    <w:abstractNumId w:val="32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 w16cid:durableId="1863981403">
    <w:abstractNumId w:val="11"/>
  </w:num>
  <w:num w:numId="4" w16cid:durableId="890655793">
    <w:abstractNumId w:val="12"/>
  </w:num>
  <w:num w:numId="5" w16cid:durableId="1215313420">
    <w:abstractNumId w:val="27"/>
  </w:num>
  <w:num w:numId="6" w16cid:durableId="1695227388">
    <w:abstractNumId w:val="1"/>
  </w:num>
  <w:num w:numId="7" w16cid:durableId="1691300677">
    <w:abstractNumId w:val="10"/>
  </w:num>
  <w:num w:numId="8" w16cid:durableId="1782188243">
    <w:abstractNumId w:val="13"/>
  </w:num>
  <w:num w:numId="9" w16cid:durableId="1944023084">
    <w:abstractNumId w:val="25"/>
  </w:num>
  <w:num w:numId="10" w16cid:durableId="180049512">
    <w:abstractNumId w:val="8"/>
  </w:num>
  <w:num w:numId="11" w16cid:durableId="185606010">
    <w:abstractNumId w:val="22"/>
  </w:num>
  <w:num w:numId="12" w16cid:durableId="175074323">
    <w:abstractNumId w:val="34"/>
  </w:num>
  <w:num w:numId="13" w16cid:durableId="315844462">
    <w:abstractNumId w:val="24"/>
  </w:num>
  <w:num w:numId="14" w16cid:durableId="832259880">
    <w:abstractNumId w:val="35"/>
  </w:num>
  <w:num w:numId="15" w16cid:durableId="1660882416">
    <w:abstractNumId w:val="20"/>
  </w:num>
  <w:num w:numId="16" w16cid:durableId="2006468234">
    <w:abstractNumId w:val="19"/>
  </w:num>
  <w:num w:numId="17" w16cid:durableId="243728952">
    <w:abstractNumId w:val="37"/>
  </w:num>
  <w:num w:numId="18" w16cid:durableId="1097869388">
    <w:abstractNumId w:val="30"/>
  </w:num>
  <w:num w:numId="19" w16cid:durableId="1201937389">
    <w:abstractNumId w:val="0"/>
  </w:num>
  <w:num w:numId="20" w16cid:durableId="574127877">
    <w:abstractNumId w:val="21"/>
  </w:num>
  <w:num w:numId="21" w16cid:durableId="930699699">
    <w:abstractNumId w:val="7"/>
  </w:num>
  <w:num w:numId="22" w16cid:durableId="1610240122">
    <w:abstractNumId w:val="26"/>
  </w:num>
  <w:num w:numId="23" w16cid:durableId="2086030771">
    <w:abstractNumId w:val="33"/>
  </w:num>
  <w:num w:numId="24" w16cid:durableId="2124763723">
    <w:abstractNumId w:val="6"/>
  </w:num>
  <w:num w:numId="25" w16cid:durableId="1600719584">
    <w:abstractNumId w:val="9"/>
  </w:num>
  <w:num w:numId="26" w16cid:durableId="2113475332">
    <w:abstractNumId w:val="3"/>
  </w:num>
  <w:num w:numId="27" w16cid:durableId="5716222">
    <w:abstractNumId w:val="15"/>
  </w:num>
  <w:num w:numId="28" w16cid:durableId="1913925383">
    <w:abstractNumId w:val="31"/>
  </w:num>
  <w:num w:numId="29" w16cid:durableId="195965913">
    <w:abstractNumId w:val="2"/>
  </w:num>
  <w:num w:numId="30" w16cid:durableId="1648440037">
    <w:abstractNumId w:val="17"/>
  </w:num>
  <w:num w:numId="31" w16cid:durableId="1228343895">
    <w:abstractNumId w:val="4"/>
  </w:num>
  <w:num w:numId="32" w16cid:durableId="11104808">
    <w:abstractNumId w:val="18"/>
  </w:num>
  <w:num w:numId="33" w16cid:durableId="1274629324">
    <w:abstractNumId w:val="38"/>
  </w:num>
  <w:num w:numId="34" w16cid:durableId="781344460">
    <w:abstractNumId w:val="23"/>
  </w:num>
  <w:num w:numId="35" w16cid:durableId="1018314640">
    <w:abstractNumId w:val="29"/>
  </w:num>
  <w:num w:numId="36" w16cid:durableId="1847598593">
    <w:abstractNumId w:val="16"/>
  </w:num>
  <w:num w:numId="37" w16cid:durableId="1277829809">
    <w:abstractNumId w:val="28"/>
  </w:num>
  <w:num w:numId="38" w16cid:durableId="458954075">
    <w:abstractNumId w:val="14"/>
  </w:num>
  <w:num w:numId="39" w16cid:durableId="361562123">
    <w:abstractNumId w:val="5"/>
  </w:num>
  <w:num w:numId="40" w16cid:durableId="17492991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MMnSOgDuhZTlSf9BU1we3/haboml3oQcFUHXgUmUjlde2CNnhKH+ocsh1fSPFZ7movzLwMIDDL+ll4mzUZRqg==" w:salt="jnBYW9YWXAFUS71AORA2Pw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070C5"/>
    <w:rsid w:val="00007860"/>
    <w:rsid w:val="00011804"/>
    <w:rsid w:val="0001574E"/>
    <w:rsid w:val="00017555"/>
    <w:rsid w:val="000224FB"/>
    <w:rsid w:val="00025493"/>
    <w:rsid w:val="00031FC0"/>
    <w:rsid w:val="000349AE"/>
    <w:rsid w:val="00034ADF"/>
    <w:rsid w:val="0003627D"/>
    <w:rsid w:val="0004031F"/>
    <w:rsid w:val="00047AF1"/>
    <w:rsid w:val="0006227E"/>
    <w:rsid w:val="000623E8"/>
    <w:rsid w:val="00062587"/>
    <w:rsid w:val="000666F3"/>
    <w:rsid w:val="0006742C"/>
    <w:rsid w:val="00067B3E"/>
    <w:rsid w:val="00070676"/>
    <w:rsid w:val="00073157"/>
    <w:rsid w:val="0008671A"/>
    <w:rsid w:val="0009032B"/>
    <w:rsid w:val="000977BA"/>
    <w:rsid w:val="000A135E"/>
    <w:rsid w:val="000A35F3"/>
    <w:rsid w:val="000B5F0B"/>
    <w:rsid w:val="000B7574"/>
    <w:rsid w:val="000B7B39"/>
    <w:rsid w:val="000E0BFE"/>
    <w:rsid w:val="000F74B6"/>
    <w:rsid w:val="00103948"/>
    <w:rsid w:val="00103D27"/>
    <w:rsid w:val="00113550"/>
    <w:rsid w:val="00114C3E"/>
    <w:rsid w:val="00126875"/>
    <w:rsid w:val="00127D26"/>
    <w:rsid w:val="00130D63"/>
    <w:rsid w:val="00131061"/>
    <w:rsid w:val="00132C6D"/>
    <w:rsid w:val="0013347D"/>
    <w:rsid w:val="00134A37"/>
    <w:rsid w:val="00134B36"/>
    <w:rsid w:val="001432EA"/>
    <w:rsid w:val="0015421C"/>
    <w:rsid w:val="0015591A"/>
    <w:rsid w:val="00193024"/>
    <w:rsid w:val="001932D9"/>
    <w:rsid w:val="001A0CA9"/>
    <w:rsid w:val="001A1268"/>
    <w:rsid w:val="001A33C7"/>
    <w:rsid w:val="001B2066"/>
    <w:rsid w:val="001B657A"/>
    <w:rsid w:val="001B78BD"/>
    <w:rsid w:val="001E3C46"/>
    <w:rsid w:val="001E6F9C"/>
    <w:rsid w:val="001E7A51"/>
    <w:rsid w:val="00223680"/>
    <w:rsid w:val="00226823"/>
    <w:rsid w:val="00227DB3"/>
    <w:rsid w:val="0023279A"/>
    <w:rsid w:val="0023744B"/>
    <w:rsid w:val="00244F95"/>
    <w:rsid w:val="00255266"/>
    <w:rsid w:val="00272A7E"/>
    <w:rsid w:val="002841CE"/>
    <w:rsid w:val="0028706C"/>
    <w:rsid w:val="00290CF4"/>
    <w:rsid w:val="002948DD"/>
    <w:rsid w:val="00294B35"/>
    <w:rsid w:val="00297242"/>
    <w:rsid w:val="00297290"/>
    <w:rsid w:val="002A25BF"/>
    <w:rsid w:val="002A26DC"/>
    <w:rsid w:val="002A417E"/>
    <w:rsid w:val="002A56B5"/>
    <w:rsid w:val="002A5B5C"/>
    <w:rsid w:val="002B3D16"/>
    <w:rsid w:val="002B49A2"/>
    <w:rsid w:val="002C273E"/>
    <w:rsid w:val="002C6B7F"/>
    <w:rsid w:val="002E786B"/>
    <w:rsid w:val="00306011"/>
    <w:rsid w:val="003136C7"/>
    <w:rsid w:val="00314B12"/>
    <w:rsid w:val="00317D88"/>
    <w:rsid w:val="00326905"/>
    <w:rsid w:val="003543E9"/>
    <w:rsid w:val="00355EF0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94D7E"/>
    <w:rsid w:val="003B22D1"/>
    <w:rsid w:val="003B4B99"/>
    <w:rsid w:val="003C51FF"/>
    <w:rsid w:val="003E06FC"/>
    <w:rsid w:val="003E249C"/>
    <w:rsid w:val="003E2CC3"/>
    <w:rsid w:val="003E5D02"/>
    <w:rsid w:val="003F25A1"/>
    <w:rsid w:val="003F4A16"/>
    <w:rsid w:val="004045B1"/>
    <w:rsid w:val="004209CF"/>
    <w:rsid w:val="00434440"/>
    <w:rsid w:val="0044236A"/>
    <w:rsid w:val="00451A0B"/>
    <w:rsid w:val="004619F1"/>
    <w:rsid w:val="00480512"/>
    <w:rsid w:val="00482DF7"/>
    <w:rsid w:val="00482E3D"/>
    <w:rsid w:val="00483856"/>
    <w:rsid w:val="00493CE6"/>
    <w:rsid w:val="004A39BD"/>
    <w:rsid w:val="004B16F6"/>
    <w:rsid w:val="004B2A18"/>
    <w:rsid w:val="004C697C"/>
    <w:rsid w:val="004D07C2"/>
    <w:rsid w:val="004D1E18"/>
    <w:rsid w:val="004E7F62"/>
    <w:rsid w:val="004F394A"/>
    <w:rsid w:val="004F51C1"/>
    <w:rsid w:val="004F5583"/>
    <w:rsid w:val="004F66CE"/>
    <w:rsid w:val="004F744A"/>
    <w:rsid w:val="004F7748"/>
    <w:rsid w:val="0052491A"/>
    <w:rsid w:val="00551B67"/>
    <w:rsid w:val="00555B46"/>
    <w:rsid w:val="005635A6"/>
    <w:rsid w:val="0056427C"/>
    <w:rsid w:val="0057454F"/>
    <w:rsid w:val="005A184A"/>
    <w:rsid w:val="005B3054"/>
    <w:rsid w:val="005B3519"/>
    <w:rsid w:val="005C0000"/>
    <w:rsid w:val="005E608C"/>
    <w:rsid w:val="005E685B"/>
    <w:rsid w:val="005F62B4"/>
    <w:rsid w:val="00601DC1"/>
    <w:rsid w:val="00602319"/>
    <w:rsid w:val="00602526"/>
    <w:rsid w:val="00603CFB"/>
    <w:rsid w:val="006169D9"/>
    <w:rsid w:val="00633BB2"/>
    <w:rsid w:val="006504D5"/>
    <w:rsid w:val="00652557"/>
    <w:rsid w:val="00657505"/>
    <w:rsid w:val="006659A6"/>
    <w:rsid w:val="006661E1"/>
    <w:rsid w:val="00666D7C"/>
    <w:rsid w:val="00676A6B"/>
    <w:rsid w:val="0068162C"/>
    <w:rsid w:val="00690F18"/>
    <w:rsid w:val="00694654"/>
    <w:rsid w:val="006A2CC1"/>
    <w:rsid w:val="006C1B6A"/>
    <w:rsid w:val="006C242A"/>
    <w:rsid w:val="006C3AA3"/>
    <w:rsid w:val="006D7425"/>
    <w:rsid w:val="006F35E0"/>
    <w:rsid w:val="006F5CA7"/>
    <w:rsid w:val="007020A8"/>
    <w:rsid w:val="0070256A"/>
    <w:rsid w:val="00712127"/>
    <w:rsid w:val="00720A25"/>
    <w:rsid w:val="007351A3"/>
    <w:rsid w:val="007459C0"/>
    <w:rsid w:val="00746DD3"/>
    <w:rsid w:val="007539D2"/>
    <w:rsid w:val="00766D0D"/>
    <w:rsid w:val="00777051"/>
    <w:rsid w:val="007A148E"/>
    <w:rsid w:val="007A1591"/>
    <w:rsid w:val="007B0F76"/>
    <w:rsid w:val="007D63C9"/>
    <w:rsid w:val="007D6D2B"/>
    <w:rsid w:val="007D70C8"/>
    <w:rsid w:val="007E67EC"/>
    <w:rsid w:val="007F160A"/>
    <w:rsid w:val="007F2129"/>
    <w:rsid w:val="007F607B"/>
    <w:rsid w:val="00803085"/>
    <w:rsid w:val="008035C3"/>
    <w:rsid w:val="008049E2"/>
    <w:rsid w:val="00805520"/>
    <w:rsid w:val="008138B8"/>
    <w:rsid w:val="0081562B"/>
    <w:rsid w:val="00821678"/>
    <w:rsid w:val="00831158"/>
    <w:rsid w:val="00834131"/>
    <w:rsid w:val="008373BB"/>
    <w:rsid w:val="0084191D"/>
    <w:rsid w:val="00844538"/>
    <w:rsid w:val="0086179E"/>
    <w:rsid w:val="00862954"/>
    <w:rsid w:val="0087670C"/>
    <w:rsid w:val="008867DC"/>
    <w:rsid w:val="00895015"/>
    <w:rsid w:val="008D1E15"/>
    <w:rsid w:val="008D5837"/>
    <w:rsid w:val="008E5C7A"/>
    <w:rsid w:val="008E64D1"/>
    <w:rsid w:val="00900A9D"/>
    <w:rsid w:val="00901831"/>
    <w:rsid w:val="00906F83"/>
    <w:rsid w:val="00922082"/>
    <w:rsid w:val="0094067B"/>
    <w:rsid w:val="009430F5"/>
    <w:rsid w:val="00945D91"/>
    <w:rsid w:val="00946224"/>
    <w:rsid w:val="00950DFC"/>
    <w:rsid w:val="0096417D"/>
    <w:rsid w:val="00965469"/>
    <w:rsid w:val="00966540"/>
    <w:rsid w:val="00966E4D"/>
    <w:rsid w:val="009716F3"/>
    <w:rsid w:val="00984A37"/>
    <w:rsid w:val="00987B57"/>
    <w:rsid w:val="009B3C77"/>
    <w:rsid w:val="009B4F9E"/>
    <w:rsid w:val="009B67E7"/>
    <w:rsid w:val="009B6BD5"/>
    <w:rsid w:val="009C3452"/>
    <w:rsid w:val="009D646B"/>
    <w:rsid w:val="009E0B21"/>
    <w:rsid w:val="009F0D29"/>
    <w:rsid w:val="00A106EA"/>
    <w:rsid w:val="00A1266C"/>
    <w:rsid w:val="00A150EF"/>
    <w:rsid w:val="00A264F9"/>
    <w:rsid w:val="00A612AE"/>
    <w:rsid w:val="00A61ACA"/>
    <w:rsid w:val="00A62669"/>
    <w:rsid w:val="00A67C22"/>
    <w:rsid w:val="00A7715E"/>
    <w:rsid w:val="00A84DC3"/>
    <w:rsid w:val="00AA0843"/>
    <w:rsid w:val="00AA2B27"/>
    <w:rsid w:val="00AC4402"/>
    <w:rsid w:val="00AC59A3"/>
    <w:rsid w:val="00AC667F"/>
    <w:rsid w:val="00AD4D55"/>
    <w:rsid w:val="00AE1D96"/>
    <w:rsid w:val="00AE2573"/>
    <w:rsid w:val="00AE3394"/>
    <w:rsid w:val="00AE4A2A"/>
    <w:rsid w:val="00AF28B7"/>
    <w:rsid w:val="00AF2D97"/>
    <w:rsid w:val="00AF4632"/>
    <w:rsid w:val="00AF50EC"/>
    <w:rsid w:val="00AF6052"/>
    <w:rsid w:val="00B205A1"/>
    <w:rsid w:val="00B23BF1"/>
    <w:rsid w:val="00B30CC0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B5942"/>
    <w:rsid w:val="00BD1877"/>
    <w:rsid w:val="00BD3FA4"/>
    <w:rsid w:val="00BD4B63"/>
    <w:rsid w:val="00BD56B3"/>
    <w:rsid w:val="00BD7443"/>
    <w:rsid w:val="00BD7947"/>
    <w:rsid w:val="00C02021"/>
    <w:rsid w:val="00C10EF0"/>
    <w:rsid w:val="00C25251"/>
    <w:rsid w:val="00C3457F"/>
    <w:rsid w:val="00C35C3F"/>
    <w:rsid w:val="00C37DA3"/>
    <w:rsid w:val="00C41ED2"/>
    <w:rsid w:val="00C5095E"/>
    <w:rsid w:val="00C530CF"/>
    <w:rsid w:val="00C55EB2"/>
    <w:rsid w:val="00C70EF5"/>
    <w:rsid w:val="00C72E48"/>
    <w:rsid w:val="00C7388B"/>
    <w:rsid w:val="00C96EF6"/>
    <w:rsid w:val="00C9768E"/>
    <w:rsid w:val="00CA3FAD"/>
    <w:rsid w:val="00CA7CB5"/>
    <w:rsid w:val="00CB22A4"/>
    <w:rsid w:val="00CC38AE"/>
    <w:rsid w:val="00CC6CB8"/>
    <w:rsid w:val="00CD2559"/>
    <w:rsid w:val="00CE305D"/>
    <w:rsid w:val="00CE3D37"/>
    <w:rsid w:val="00CE4711"/>
    <w:rsid w:val="00CF04E3"/>
    <w:rsid w:val="00CF1B83"/>
    <w:rsid w:val="00CF744A"/>
    <w:rsid w:val="00D110E1"/>
    <w:rsid w:val="00D1491E"/>
    <w:rsid w:val="00D37C80"/>
    <w:rsid w:val="00D50B88"/>
    <w:rsid w:val="00D53703"/>
    <w:rsid w:val="00D5738C"/>
    <w:rsid w:val="00D60C0F"/>
    <w:rsid w:val="00D65698"/>
    <w:rsid w:val="00D661FC"/>
    <w:rsid w:val="00D8245E"/>
    <w:rsid w:val="00D9063A"/>
    <w:rsid w:val="00D9420A"/>
    <w:rsid w:val="00D95C48"/>
    <w:rsid w:val="00DA067D"/>
    <w:rsid w:val="00DA64D0"/>
    <w:rsid w:val="00DA69E9"/>
    <w:rsid w:val="00DB078F"/>
    <w:rsid w:val="00DB5809"/>
    <w:rsid w:val="00DC1DD3"/>
    <w:rsid w:val="00DD75A7"/>
    <w:rsid w:val="00DE290F"/>
    <w:rsid w:val="00DE3863"/>
    <w:rsid w:val="00DF2523"/>
    <w:rsid w:val="00E02797"/>
    <w:rsid w:val="00E06F28"/>
    <w:rsid w:val="00E105D4"/>
    <w:rsid w:val="00E15F06"/>
    <w:rsid w:val="00E241F2"/>
    <w:rsid w:val="00E317E3"/>
    <w:rsid w:val="00E36CCA"/>
    <w:rsid w:val="00E4378A"/>
    <w:rsid w:val="00E544FB"/>
    <w:rsid w:val="00E60645"/>
    <w:rsid w:val="00E62870"/>
    <w:rsid w:val="00E633BA"/>
    <w:rsid w:val="00E640A3"/>
    <w:rsid w:val="00E72FB4"/>
    <w:rsid w:val="00E764D1"/>
    <w:rsid w:val="00E7662D"/>
    <w:rsid w:val="00E9312F"/>
    <w:rsid w:val="00E93C58"/>
    <w:rsid w:val="00E94C16"/>
    <w:rsid w:val="00ED2140"/>
    <w:rsid w:val="00ED441F"/>
    <w:rsid w:val="00F00130"/>
    <w:rsid w:val="00F02E6E"/>
    <w:rsid w:val="00F03F30"/>
    <w:rsid w:val="00F07BCE"/>
    <w:rsid w:val="00F11FA4"/>
    <w:rsid w:val="00F14B6D"/>
    <w:rsid w:val="00F15E60"/>
    <w:rsid w:val="00F256B2"/>
    <w:rsid w:val="00F26687"/>
    <w:rsid w:val="00F3453B"/>
    <w:rsid w:val="00F40BDA"/>
    <w:rsid w:val="00F52EFB"/>
    <w:rsid w:val="00F57D6A"/>
    <w:rsid w:val="00F62D9C"/>
    <w:rsid w:val="00F63143"/>
    <w:rsid w:val="00F65FDB"/>
    <w:rsid w:val="00F81441"/>
    <w:rsid w:val="00F95249"/>
    <w:rsid w:val="00FB0BCB"/>
    <w:rsid w:val="00FB21F9"/>
    <w:rsid w:val="00FC064F"/>
    <w:rsid w:val="00FD00D4"/>
    <w:rsid w:val="00FD5273"/>
    <w:rsid w:val="00FD61FA"/>
    <w:rsid w:val="00FE34E7"/>
    <w:rsid w:val="00FE52A5"/>
    <w:rsid w:val="00FE5C2A"/>
    <w:rsid w:val="00FF59D4"/>
    <w:rsid w:val="05A7DD52"/>
    <w:rsid w:val="188AD0AA"/>
    <w:rsid w:val="265AD8D8"/>
    <w:rsid w:val="2D9F380A"/>
    <w:rsid w:val="2E8CD3DF"/>
    <w:rsid w:val="4F6BB0B5"/>
    <w:rsid w:val="62C71185"/>
    <w:rsid w:val="6901AD90"/>
    <w:rsid w:val="6BA21714"/>
    <w:rsid w:val="6DEE5902"/>
    <w:rsid w:val="76F116FC"/>
    <w:rsid w:val="7AA3F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D4913"/>
  <w15:docId w15:val="{2DAD3EF4-2B72-46B4-ABF2-E322B885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link w:val="Nadpis2Char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link w:val="TextkomentraChar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B0BCB"/>
    <w:rPr>
      <w:rFonts w:ascii="AT*Toronto" w:hAnsi="AT*Toronto"/>
      <w:b/>
      <w:sz w:val="22"/>
      <w:lang w:eastAsia="en-US"/>
    </w:rPr>
  </w:style>
  <w:style w:type="character" w:customStyle="1" w:styleId="hps">
    <w:name w:val="hps"/>
    <w:basedOn w:val="Predvolenpsmoodseku"/>
    <w:rsid w:val="00C37DA3"/>
  </w:style>
  <w:style w:type="character" w:styleId="Odkaznakomentr">
    <w:name w:val="annotation reference"/>
    <w:basedOn w:val="Predvolenpsmoodseku"/>
    <w:semiHidden/>
    <w:unhideWhenUsed/>
    <w:rsid w:val="00BB5942"/>
    <w:rPr>
      <w:sz w:val="16"/>
      <w:szCs w:val="16"/>
    </w:rPr>
  </w:style>
  <w:style w:type="paragraph" w:styleId="Revzia">
    <w:name w:val="Revision"/>
    <w:hidden/>
    <w:uiPriority w:val="99"/>
    <w:semiHidden/>
    <w:rsid w:val="005B3519"/>
    <w:rPr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DE290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65CF542133E541BCDEBBD33D1459A3" ma:contentTypeVersion="4" ma:contentTypeDescription="Umožňuje vytvoriť nový dokument." ma:contentTypeScope="" ma:versionID="87606fdf694b6ada168c1ec2ec52855b">
  <xsd:schema xmlns:xsd="http://www.w3.org/2001/XMLSchema" xmlns:xs="http://www.w3.org/2001/XMLSchema" xmlns:p="http://schemas.microsoft.com/office/2006/metadata/properties" xmlns:ns2="ecdeced1-44c2-47d7-8cee-d8223da78e14" xmlns:ns3="3f0266ed-fb0d-4188-b90a-a6d8eb2dbd16" targetNamespace="http://schemas.microsoft.com/office/2006/metadata/properties" ma:root="true" ma:fieldsID="f38645a1c3d34a2a242ff6436df076dc" ns2:_="" ns3:_="">
    <xsd:import namespace="ecdeced1-44c2-47d7-8cee-d8223da78e14"/>
    <xsd:import namespace="3f0266ed-fb0d-4188-b90a-a6d8eb2db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eced1-44c2-47d7-8cee-d8223da7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266ed-fb0d-4188-b90a-a6d8eb2db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F6373-82B3-4A90-B820-6059ABC5E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B22A5-80CB-4865-8B3F-1789DBC33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8BA01-33E0-4AA9-8933-CB90511047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0244B1-C43E-44B7-AB79-967DFC8EC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eced1-44c2-47d7-8cee-d8223da78e14"/>
    <ds:schemaRef ds:uri="3f0266ed-fb0d-4188-b90a-a6d8eb2db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Union poisťovňa a.s.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Svirloch Marek</dc:creator>
  <cp:lastModifiedBy>Štálniková Lucia</cp:lastModifiedBy>
  <cp:revision>2</cp:revision>
  <cp:lastPrinted>2014-07-30T06:55:00Z</cp:lastPrinted>
  <dcterms:created xsi:type="dcterms:W3CDTF">2023-11-24T10:57:00Z</dcterms:created>
  <dcterms:modified xsi:type="dcterms:W3CDTF">2023-11-24T10:57:00Z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0x0101009565CF542133E541BCDEBBD33D1459A3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2023-11-24T10:57:49Z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640fba3c-9fc8-43c5-adad-ec1fdd662d0e</vt:lpwstr>
  </property>
  <property fmtid="{D5CDD505-2E9C-101B-9397-08002B2CF9AE}" pid="9" name="MSIP_Label_afdf9507-93a5-446c-bbde-6ddc74e3853b_ContentBits">
    <vt:lpwstr>0</vt:lpwstr>
  </property>
</Properties>
</file>